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安哥拉旅游签证材料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旅游签证由安哥拉驻外使领馆发给拟来安进行娱乐、体育或文化性质访问的外国公民。持旅游签证者不得在安境内定居，亦不得从事任何有偿活动，安哥拉旅游签证可延期 1 次，停留期相同。以下是安哥拉旅游签证所需材料：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签证类型：旅游签证</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有效期限：60天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停留期限：30天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1671"/>
        <w:gridCol w:w="5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1671"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629"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16"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资金证明</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申请人须证明拥有生活来源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1671"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往返机票</w:t>
            </w:r>
          </w:p>
        </w:tc>
        <w:tc>
          <w:tcPr>
            <w:tcW w:w="5629"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抵离安哥拉的往返机票</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以上是办理安哥拉旅游签证所提供的签证材料，同时安政府可单方面或根据协议确定并更新对停留期不超过 90 天的外国公民实行免办签证 待遇的国家名单。，申请人可以查看安哥拉签证产品具体的详细材料或在线咨询安哥拉签证服务中心签证客服。</w:t>
      </w:r>
    </w:p>
    <w:p>
      <w:pPr>
        <w:rPr>
          <w:rFonts w:hint="eastAsia" w:asciiTheme="minorEastAsia" w:hAnsiTheme="minorEastAsia" w:eastAsiaTheme="minorEastAsia" w:cstheme="minorEastAsia"/>
          <w:sz w:val="21"/>
          <w:szCs w:val="21"/>
        </w:rPr>
      </w:pP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-134620</wp:posOffset>
          </wp:positionH>
          <wp:positionV relativeFrom="paragraph">
            <wp:posOffset>-167005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D778E7"/>
    <w:rsid w:val="08D93B24"/>
    <w:rsid w:val="0AA32BE4"/>
    <w:rsid w:val="10F561F8"/>
    <w:rsid w:val="17750788"/>
    <w:rsid w:val="1FB0647B"/>
    <w:rsid w:val="29807525"/>
    <w:rsid w:val="31111E43"/>
    <w:rsid w:val="3B6A34DC"/>
    <w:rsid w:val="414F6525"/>
    <w:rsid w:val="49DB6A73"/>
    <w:rsid w:val="4FDF7484"/>
    <w:rsid w:val="50D778E7"/>
    <w:rsid w:val="579A7DF0"/>
    <w:rsid w:val="681973AE"/>
    <w:rsid w:val="69380A15"/>
    <w:rsid w:val="6D535020"/>
    <w:rsid w:val="78414A3F"/>
    <w:rsid w:val="7B0837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2018-10-17T08:33:00Z</dcterms:created>
  <dc:creator>王乾</dc:creator>
  <cp:lastModifiedBy>王乾</cp:lastModifiedBy>
  <dcterms:modified xsi:type="dcterms:W3CDTF">2019-01-24T02:57:07Z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